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60"/>
      </w:tblGrid>
      <w:tr w:rsidR="00692703" w:rsidRPr="00CF1A49" w:rsidTr="0000772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692703" w:rsidRPr="00CF1A49" w:rsidRDefault="00A05DCB" w:rsidP="00913946">
            <w:pPr>
              <w:pStyle w:val="Title"/>
            </w:pPr>
            <w:r>
              <w:t>Johna</w:t>
            </w:r>
            <w:r w:rsidR="00692703" w:rsidRPr="00CF1A49">
              <w:t xml:space="preserve"> </w:t>
            </w:r>
            <w:r>
              <w:rPr>
                <w:rStyle w:val="IntenseEmphasis"/>
              </w:rPr>
              <w:t>Bance</w:t>
            </w:r>
          </w:p>
          <w:p w:rsidR="00692703" w:rsidRPr="00CF1A49" w:rsidRDefault="00A05DCB" w:rsidP="00913946">
            <w:pPr>
              <w:pStyle w:val="ContactInfo"/>
              <w:contextualSpacing w:val="0"/>
            </w:pPr>
            <w:r>
              <w:t>714 No.1 Rd., Te Puke</w:t>
            </w:r>
            <w:r w:rsidR="00692703" w:rsidRPr="00CF1A49">
              <w:t xml:space="preserve"> </w:t>
            </w:r>
            <w:sdt>
              <w:sdtPr>
                <w:alias w:val="Divider dot:"/>
                <w:tag w:val="Divider dot:"/>
                <w:id w:val="-1459182552"/>
                <w:placeholder>
                  <w:docPart w:val="3E2B3A6C2E83A347AED699A0826E9A72"/>
                </w:placeholder>
                <w:temporary/>
                <w:showingPlcHdr/>
                <w15:appearance w15:val="hidden"/>
              </w:sdtPr>
              <w:sdtEndPr/>
              <w:sdtContent>
                <w:r w:rsidR="00692703" w:rsidRPr="00CF1A49">
                  <w:t>·</w:t>
                </w:r>
              </w:sdtContent>
            </w:sdt>
            <w:r w:rsidR="00692703" w:rsidRPr="00CF1A49">
              <w:t xml:space="preserve"> </w:t>
            </w:r>
            <w:r>
              <w:t>021 027 77629</w:t>
            </w:r>
          </w:p>
          <w:p w:rsidR="00692703" w:rsidRPr="00CF1A49" w:rsidRDefault="00A05DCB" w:rsidP="00913946">
            <w:pPr>
              <w:pStyle w:val="ContactInfoEmphasis"/>
              <w:contextualSpacing w:val="0"/>
            </w:pPr>
            <w:r>
              <w:t>bancejohnady@gmail.com</w:t>
            </w:r>
            <w:r w:rsidR="00692703" w:rsidRPr="00CF1A49">
              <w:t xml:space="preserve"> </w:t>
            </w:r>
          </w:p>
        </w:tc>
      </w:tr>
      <w:tr w:rsidR="009571D8" w:rsidRPr="00CF1A49" w:rsidTr="00692703">
        <w:tc>
          <w:tcPr>
            <w:tcW w:w="9360" w:type="dxa"/>
            <w:tcMar>
              <w:top w:w="432" w:type="dxa"/>
            </w:tcMar>
          </w:tcPr>
          <w:p w:rsidR="001755A8" w:rsidRPr="00CF1A49" w:rsidRDefault="001755A8" w:rsidP="00913946">
            <w:pPr>
              <w:contextualSpacing w:val="0"/>
            </w:pPr>
          </w:p>
        </w:tc>
      </w:tr>
    </w:tbl>
    <w:p w:rsidR="004E01EB" w:rsidRPr="00CF1A49" w:rsidRDefault="00C71B33" w:rsidP="004E01EB">
      <w:pPr>
        <w:pStyle w:val="Heading1"/>
      </w:pPr>
      <w:sdt>
        <w:sdtPr>
          <w:alias w:val="Experience:"/>
          <w:tag w:val="Experience:"/>
          <w:id w:val="-1983300934"/>
          <w:placeholder>
            <w:docPart w:val="F89453EE17F1F74B86C214C2281BDD4F"/>
          </w:placeholder>
          <w:temporary/>
          <w:showingPlcHdr/>
          <w15:appearance w15:val="hidden"/>
        </w:sdtPr>
        <w:sdtEndPr/>
        <w:sdtContent>
          <w:r w:rsidR="004E01EB" w:rsidRPr="00CF1A49">
            <w:t>Experience</w:t>
          </w:r>
        </w:sdtContent>
      </w:sdt>
    </w:p>
    <w:tbl>
      <w:tblPr>
        <w:tblStyle w:val="TableGrid"/>
        <w:tblW w:w="4942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E0" w:firstRow="1" w:lastRow="1" w:firstColumn="1" w:lastColumn="0" w:noHBand="0" w:noVBand="1"/>
        <w:tblDescription w:val="Experience layout table"/>
      </w:tblPr>
      <w:tblGrid>
        <w:gridCol w:w="9229"/>
      </w:tblGrid>
      <w:tr w:rsidR="001D0BF1" w:rsidRPr="00CF1A49" w:rsidTr="00A05DCB">
        <w:trPr>
          <w:trHeight w:val="1439"/>
        </w:trPr>
        <w:tc>
          <w:tcPr>
            <w:tcW w:w="9229" w:type="dxa"/>
          </w:tcPr>
          <w:p w:rsidR="001D0BF1" w:rsidRPr="00CF1A49" w:rsidRDefault="00A05DCB" w:rsidP="001D0BF1">
            <w:pPr>
              <w:pStyle w:val="Heading3"/>
              <w:contextualSpacing w:val="0"/>
              <w:outlineLvl w:val="2"/>
            </w:pPr>
            <w:r>
              <w:t>April 2020</w:t>
            </w:r>
            <w:r w:rsidR="001D0BF1" w:rsidRPr="00CF1A49">
              <w:t xml:space="preserve"> – </w:t>
            </w:r>
            <w:r>
              <w:t>june 2020</w:t>
            </w:r>
          </w:p>
          <w:p w:rsidR="001D0BF1" w:rsidRPr="00CF1A49" w:rsidRDefault="00A05DCB" w:rsidP="001D0BF1">
            <w:pPr>
              <w:pStyle w:val="Heading2"/>
              <w:contextualSpacing w:val="0"/>
              <w:outlineLvl w:val="1"/>
            </w:pPr>
            <w:r>
              <w:t>grader &amp; soft fruit sorter</w:t>
            </w:r>
            <w:r w:rsidR="001D0BF1" w:rsidRPr="00CF1A49">
              <w:t xml:space="preserve">, </w:t>
            </w:r>
            <w:r>
              <w:rPr>
                <w:rStyle w:val="SubtleReference"/>
              </w:rPr>
              <w:t>eastpack</w:t>
            </w:r>
          </w:p>
          <w:p w:rsidR="001E3120" w:rsidRPr="00CF1A49" w:rsidRDefault="00A05DCB" w:rsidP="001D0BF1">
            <w:pPr>
              <w:contextualSpacing w:val="0"/>
            </w:pPr>
            <w:r>
              <w:t>Classify and categorize each fruit according to its class and separating soft fruits from the rest.</w:t>
            </w:r>
          </w:p>
        </w:tc>
      </w:tr>
      <w:tr w:rsidR="00F61DF9" w:rsidRPr="00CF1A49" w:rsidTr="00A05DCB">
        <w:trPr>
          <w:trHeight w:val="2719"/>
        </w:trPr>
        <w:tc>
          <w:tcPr>
            <w:tcW w:w="9229" w:type="dxa"/>
            <w:tcMar>
              <w:top w:w="216" w:type="dxa"/>
            </w:tcMar>
          </w:tcPr>
          <w:p w:rsidR="00F61DF9" w:rsidRPr="00CF1A49" w:rsidRDefault="00A05DCB" w:rsidP="00F61DF9">
            <w:pPr>
              <w:pStyle w:val="Heading3"/>
              <w:contextualSpacing w:val="0"/>
              <w:outlineLvl w:val="2"/>
            </w:pPr>
            <w:r>
              <w:t>march</w:t>
            </w:r>
            <w:r w:rsidR="00F61DF9" w:rsidRPr="00CF1A49">
              <w:t xml:space="preserve"> </w:t>
            </w:r>
            <w:r>
              <w:t>2020</w:t>
            </w:r>
            <w:r w:rsidR="00F61DF9" w:rsidRPr="00CF1A49">
              <w:t xml:space="preserve">– </w:t>
            </w:r>
            <w:r>
              <w:t>april 2020</w:t>
            </w:r>
          </w:p>
          <w:p w:rsidR="00F61DF9" w:rsidRPr="00CF1A49" w:rsidRDefault="00A05DCB" w:rsidP="00F61DF9">
            <w:pPr>
              <w:pStyle w:val="Heading2"/>
              <w:contextualSpacing w:val="0"/>
              <w:outlineLvl w:val="1"/>
            </w:pPr>
            <w:r>
              <w:t>reject analysis</w:t>
            </w:r>
            <w:r w:rsidR="00F61DF9" w:rsidRPr="00CF1A49">
              <w:t xml:space="preserve">, </w:t>
            </w:r>
            <w:r>
              <w:rPr>
                <w:rStyle w:val="SubtleReference"/>
              </w:rPr>
              <w:t>seeka</w:t>
            </w:r>
          </w:p>
          <w:p w:rsidR="00A05DCB" w:rsidRDefault="00A05DCB" w:rsidP="00F61DF9">
            <w:r>
              <w:t>Taking samples, classify each fruit and categorize those fruits. Input the gathered data on the computer system.</w:t>
            </w:r>
          </w:p>
          <w:p w:rsidR="00A05DCB" w:rsidRDefault="00A05DCB" w:rsidP="00F61DF9"/>
          <w:p w:rsidR="00A05DCB" w:rsidRDefault="00A05DCB" w:rsidP="00F61DF9"/>
          <w:p w:rsidR="00A05DCB" w:rsidRPr="00CF1A49" w:rsidRDefault="00A05DCB" w:rsidP="00A05DCB">
            <w:pPr>
              <w:pStyle w:val="Heading3"/>
              <w:contextualSpacing w:val="0"/>
              <w:outlineLvl w:val="2"/>
            </w:pPr>
            <w:r>
              <w:t>january 2020</w:t>
            </w:r>
            <w:r w:rsidRPr="00CF1A49">
              <w:t xml:space="preserve">– </w:t>
            </w:r>
            <w:r>
              <w:t>march 2020</w:t>
            </w:r>
          </w:p>
          <w:p w:rsidR="00A05DCB" w:rsidRPr="00CF1A49" w:rsidRDefault="00A05DCB" w:rsidP="00A05DCB">
            <w:pPr>
              <w:pStyle w:val="Heading2"/>
              <w:contextualSpacing w:val="0"/>
              <w:outlineLvl w:val="1"/>
            </w:pPr>
            <w:r>
              <w:t>fruit picker/packer/labeller</w:t>
            </w:r>
            <w:r w:rsidR="00A63E90">
              <w:t>,</w:t>
            </w:r>
            <w:r w:rsidR="00A63E90">
              <w:rPr>
                <w:rStyle w:val="SubtleReference"/>
              </w:rPr>
              <w:t xml:space="preserve"> Enzed exotics</w:t>
            </w:r>
          </w:p>
          <w:p w:rsidR="00A05DCB" w:rsidRDefault="00A05DCB" w:rsidP="00A05DCB">
            <w:r>
              <w:t>Picking ready fruits to be packed</w:t>
            </w:r>
            <w:r w:rsidR="00A63E90">
              <w:t>, classify fruits according to its size and label each fruit to its category.</w:t>
            </w:r>
          </w:p>
          <w:p w:rsidR="00A63E90" w:rsidRDefault="00A63E90" w:rsidP="00A05DCB"/>
          <w:p w:rsidR="00A63E90" w:rsidRDefault="00A63E90" w:rsidP="00A05DCB"/>
          <w:p w:rsidR="00A63E90" w:rsidRPr="00CF1A49" w:rsidRDefault="00A63E90" w:rsidP="00A63E90">
            <w:pPr>
              <w:pStyle w:val="Heading3"/>
              <w:contextualSpacing w:val="0"/>
              <w:outlineLvl w:val="2"/>
            </w:pPr>
            <w:r>
              <w:t>november 2019</w:t>
            </w:r>
            <w:r w:rsidRPr="00CF1A49">
              <w:t xml:space="preserve">– </w:t>
            </w:r>
            <w:r>
              <w:t>december 2019</w:t>
            </w:r>
          </w:p>
          <w:p w:rsidR="00A63E90" w:rsidRPr="00CF1A49" w:rsidRDefault="00A63E90" w:rsidP="00A63E90">
            <w:pPr>
              <w:pStyle w:val="Heading2"/>
              <w:contextualSpacing w:val="0"/>
              <w:outlineLvl w:val="1"/>
            </w:pPr>
            <w:r>
              <w:t>grader</w:t>
            </w:r>
            <w:r w:rsidRPr="00CF1A49">
              <w:t>,</w:t>
            </w:r>
            <w:r>
              <w:rPr>
                <w:rStyle w:val="SubtleReference"/>
              </w:rPr>
              <w:t xml:space="preserve"> North island mussels LTD</w:t>
            </w:r>
          </w:p>
          <w:p w:rsidR="00A63E90" w:rsidRDefault="00A63E90" w:rsidP="00A63E90">
            <w:r>
              <w:t>Removing beard of the mussel and insures the shell is not broken or cracked. If so, separate the meat from it’s cracked or broken shell.</w:t>
            </w:r>
          </w:p>
          <w:p w:rsidR="00A63E90" w:rsidRDefault="00A63E90" w:rsidP="00A63E90"/>
          <w:p w:rsidR="00A63E90" w:rsidRDefault="00A63E90" w:rsidP="00A63E90">
            <w:pPr>
              <w:pStyle w:val="Heading3"/>
              <w:contextualSpacing w:val="0"/>
              <w:outlineLvl w:val="2"/>
            </w:pPr>
          </w:p>
          <w:p w:rsidR="00A63E90" w:rsidRDefault="00A63E90" w:rsidP="00A63E90">
            <w:pPr>
              <w:pStyle w:val="Heading3"/>
              <w:contextualSpacing w:val="0"/>
              <w:outlineLvl w:val="2"/>
            </w:pPr>
          </w:p>
          <w:p w:rsidR="00A63E90" w:rsidRPr="00CF1A49" w:rsidRDefault="00A63E90" w:rsidP="00A63E90">
            <w:pPr>
              <w:pStyle w:val="Heading3"/>
              <w:contextualSpacing w:val="0"/>
              <w:outlineLvl w:val="2"/>
            </w:pPr>
            <w:r>
              <w:t>june</w:t>
            </w:r>
            <w:r>
              <w:t xml:space="preserve"> 2019</w:t>
            </w:r>
            <w:r w:rsidRPr="00CF1A49">
              <w:t xml:space="preserve">– </w:t>
            </w:r>
            <w:r>
              <w:t>sept</w:t>
            </w:r>
            <w:r>
              <w:t>ember 2019</w:t>
            </w:r>
          </w:p>
          <w:p w:rsidR="00A63E90" w:rsidRPr="00CF1A49" w:rsidRDefault="00A63E90" w:rsidP="00A63E90">
            <w:pPr>
              <w:pStyle w:val="Heading2"/>
              <w:contextualSpacing w:val="0"/>
              <w:outlineLvl w:val="1"/>
              <w:rPr>
                <w:rFonts w:hint="eastAsia"/>
                <w:lang w:eastAsia="ko-KR"/>
              </w:rPr>
            </w:pPr>
            <w:r>
              <w:t>business development officer</w:t>
            </w:r>
            <w:r w:rsidRPr="00CF1A49">
              <w:t>,</w:t>
            </w:r>
            <w:r>
              <w:rPr>
                <w:rStyle w:val="SubtleReference"/>
              </w:rPr>
              <w:t xml:space="preserve"> </w:t>
            </w:r>
            <w:r>
              <w:rPr>
                <w:rStyle w:val="SubtleReference"/>
              </w:rPr>
              <w:t>IMPACT Training and consultancy (GRAB PH)</w:t>
            </w:r>
          </w:p>
          <w:p w:rsidR="00A63E90" w:rsidRPr="00F6081D" w:rsidRDefault="00A63E90" w:rsidP="00F6081D">
            <w:pPr>
              <w:spacing w:after="120"/>
              <w:contextualSpacing w:val="0"/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</w:pPr>
            <w:r w:rsidRPr="00A63E90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Initiates acquisition of new business partners for project</w:t>
            </w:r>
            <w:r w:rsidRPr="00A63E90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. </w:t>
            </w:r>
            <w:r w:rsidRPr="00A63E90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Conducts daily telemarketing and meeting with potential partners to establish tie-ups</w:t>
            </w:r>
            <w:r w:rsid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. 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Follows-up status</w:t>
            </w:r>
            <w:r w:rsid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 like do u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pdate of new partners or existing partners.</w:t>
            </w:r>
            <w:r w:rsid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 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Discuss and updates the status to concerned parties.</w:t>
            </w:r>
            <w:r w:rsid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 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Crafts and submits status of reports to the Project Manager.</w:t>
            </w:r>
            <w:r w:rsid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 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Maintains and keep documentation of partnerships.</w:t>
            </w:r>
            <w:r w:rsid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 Lastly, h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elps the senior manager assess the effectiveness of presentation materials and provides recommendations on specific areas of improvement.</w:t>
            </w:r>
          </w:p>
          <w:p w:rsidR="00A63E90" w:rsidRDefault="00A63E90" w:rsidP="00A63E90"/>
          <w:p w:rsidR="00F6081D" w:rsidRDefault="00F6081D" w:rsidP="00A63E90"/>
          <w:p w:rsidR="00F6081D" w:rsidRPr="00CF1A49" w:rsidRDefault="00F6081D" w:rsidP="00F6081D">
            <w:pPr>
              <w:pStyle w:val="Heading3"/>
              <w:contextualSpacing w:val="0"/>
              <w:outlineLvl w:val="2"/>
            </w:pPr>
            <w:r>
              <w:t>may 2017</w:t>
            </w:r>
            <w:r w:rsidRPr="00CF1A49">
              <w:t xml:space="preserve">– </w:t>
            </w:r>
            <w:r>
              <w:t>february</w:t>
            </w:r>
            <w:r>
              <w:t xml:space="preserve"> 2019</w:t>
            </w:r>
          </w:p>
          <w:p w:rsidR="00F6081D" w:rsidRPr="00CF1A49" w:rsidRDefault="00F6081D" w:rsidP="00F6081D">
            <w:pPr>
              <w:pStyle w:val="Heading2"/>
              <w:contextualSpacing w:val="0"/>
              <w:outlineLvl w:val="1"/>
              <w:rPr>
                <w:rFonts w:hint="eastAsia"/>
                <w:lang w:eastAsia="ko-KR"/>
              </w:rPr>
            </w:pPr>
            <w:r>
              <w:t>marketing specialist</w:t>
            </w:r>
            <w:r w:rsidRPr="00CF1A49">
              <w:t>,</w:t>
            </w:r>
            <w:r>
              <w:rPr>
                <w:rStyle w:val="SubtleReference"/>
              </w:rPr>
              <w:t xml:space="preserve"> </w:t>
            </w:r>
            <w:r>
              <w:rPr>
                <w:rStyle w:val="SubtleReference"/>
              </w:rPr>
              <w:t>hongkong shawn technology ltd ph (ABC360)</w:t>
            </w:r>
          </w:p>
          <w:p w:rsidR="00F6081D" w:rsidRDefault="00F6081D" w:rsidP="00F6081D">
            <w:pPr>
              <w:spacing w:after="120"/>
              <w:contextualSpacing w:val="0"/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</w:pP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Lead generation and strategy</w:t>
            </w:r>
            <w:r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. 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Deploy high performing emails to promote digital ads, the company and the job being offered including direct link.</w:t>
            </w:r>
            <w:r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 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Engaging in people discussion to address our commitment to their industry.</w:t>
            </w:r>
            <w:r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 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Managing all the social media accounts of the company for ads and promotion. Also answering queries from people.</w:t>
            </w:r>
            <w:r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 </w:t>
            </w:r>
            <w:r w:rsidRPr="00F6081D">
              <w:rPr>
                <w:rFonts w:ascii="Helvetica Neue" w:hAnsi="Helvetica Neue"/>
                <w:color w:val="595959"/>
                <w:szCs w:val="20"/>
              </w:rPr>
              <w:t>Does Digital Marketing and editing for ads and promotion. (Uses Adobe PS, Adobe Premiere Pro, Canvas, Adobe Illustrator and Design)</w:t>
            </w:r>
            <w:r>
              <w:rPr>
                <w:rFonts w:ascii="Helvetica Neue" w:hAnsi="Helvetica Neue"/>
                <w:color w:val="595959"/>
                <w:szCs w:val="20"/>
              </w:rPr>
              <w:t xml:space="preserve">. </w:t>
            </w:r>
            <w:r w:rsidRPr="00F6081D">
              <w:rPr>
                <w:rFonts w:ascii="Helvetica Neue" w:hAnsi="Helvetica Neue"/>
                <w:color w:val="595959"/>
                <w:szCs w:val="20"/>
              </w:rPr>
              <w:t>Prepares and present Marketing Plan and Strategy to target the goal for the month.</w:t>
            </w:r>
            <w:r>
              <w:rPr>
                <w:rFonts w:ascii="Helvetica Neue" w:hAnsi="Helvetica Neue"/>
                <w:color w:val="595959"/>
                <w:szCs w:val="20"/>
              </w:rPr>
              <w:t xml:space="preserve"> 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Attends to related events for connection and generation.</w:t>
            </w:r>
            <w:r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 xml:space="preserve"> </w:t>
            </w:r>
            <w:r w:rsidRPr="00F6081D"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Deals with different outsourcing companies as well as advertising companies</w:t>
            </w:r>
            <w:r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  <w:t>.</w:t>
            </w:r>
          </w:p>
          <w:p w:rsidR="00F6081D" w:rsidRDefault="00F6081D" w:rsidP="00F6081D">
            <w:pPr>
              <w:spacing w:after="120"/>
              <w:contextualSpacing w:val="0"/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</w:pPr>
          </w:p>
          <w:p w:rsidR="00F6081D" w:rsidRDefault="00F6081D" w:rsidP="00F6081D">
            <w:pPr>
              <w:spacing w:after="120"/>
              <w:contextualSpacing w:val="0"/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</w:pPr>
          </w:p>
          <w:p w:rsidR="00F6081D" w:rsidRPr="00CF1A49" w:rsidRDefault="00F6081D" w:rsidP="00F6081D">
            <w:pPr>
              <w:pStyle w:val="Heading3"/>
              <w:contextualSpacing w:val="0"/>
              <w:outlineLvl w:val="2"/>
            </w:pPr>
            <w:r>
              <w:t>september 2015</w:t>
            </w:r>
            <w:r w:rsidRPr="00CF1A49">
              <w:t xml:space="preserve">– </w:t>
            </w:r>
            <w:r>
              <w:t>july 2016</w:t>
            </w:r>
          </w:p>
          <w:p w:rsidR="00F6081D" w:rsidRDefault="00F6081D" w:rsidP="00F6081D">
            <w:pPr>
              <w:pStyle w:val="Heading2"/>
              <w:contextualSpacing w:val="0"/>
              <w:rPr>
                <w:lang w:eastAsia="ko-KR"/>
              </w:rPr>
            </w:pPr>
            <w:r>
              <w:t>ESL Online Teacher,</w:t>
            </w:r>
            <w:r>
              <w:rPr>
                <w:rStyle w:val="SubtleReference"/>
              </w:rPr>
              <w:t xml:space="preserve"> </w:t>
            </w:r>
            <w:r>
              <w:rPr>
                <w:rStyle w:val="SubtleReference"/>
              </w:rPr>
              <w:t>51Talk</w:t>
            </w:r>
          </w:p>
          <w:p w:rsidR="00F6081D" w:rsidRPr="00F6081D" w:rsidRDefault="00F6081D" w:rsidP="00F6081D">
            <w:pPr>
              <w:spacing w:after="120"/>
              <w:contextualSpacing w:val="0"/>
              <w:rPr>
                <w:rFonts w:ascii="Helvetica Neue" w:hAnsi="Helvetica Neue"/>
                <w:color w:val="595959"/>
                <w:szCs w:val="20"/>
                <w:shd w:val="clear" w:color="auto" w:fill="FFFFFF"/>
              </w:rPr>
            </w:pPr>
            <w:r>
              <w:t>Taught English language to students of different nationalities online like Chinese, Koreans, Japanese, Russians. Also, a</w:t>
            </w:r>
            <w:r>
              <w:t>ssess students’ capabilities and level of understanding and knowledge of the subject.</w:t>
            </w:r>
          </w:p>
          <w:p w:rsidR="00F6081D" w:rsidRDefault="00F6081D" w:rsidP="00F6081D">
            <w:pPr>
              <w:spacing w:after="120"/>
            </w:pPr>
          </w:p>
        </w:tc>
      </w:tr>
    </w:tbl>
    <w:sdt>
      <w:sdtPr>
        <w:alias w:val="Education:"/>
        <w:tag w:val="Education:"/>
        <w:id w:val="-1908763273"/>
        <w:placeholder>
          <w:docPart w:val="732FD2B51E42174FB760F6C80656FECD"/>
        </w:placeholder>
        <w:temporary/>
        <w:showingPlcHdr/>
        <w15:appearance w15:val="hidden"/>
      </w:sdtPr>
      <w:sdtEndPr/>
      <w:sdtContent>
        <w:p w:rsidR="00DA59AA" w:rsidRPr="00CF1A49" w:rsidRDefault="00DA59AA" w:rsidP="0097790C">
          <w:pPr>
            <w:pStyle w:val="Heading1"/>
          </w:pPr>
          <w:r w:rsidRPr="00CF1A49">
            <w:t>Education</w:t>
          </w:r>
        </w:p>
      </w:sdtContent>
    </w:sdt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290"/>
      </w:tblGrid>
      <w:tr w:rsidR="001D0BF1" w:rsidRPr="00CF1A49" w:rsidTr="00D66A52">
        <w:tc>
          <w:tcPr>
            <w:tcW w:w="9355" w:type="dxa"/>
          </w:tcPr>
          <w:p w:rsidR="001D0BF1" w:rsidRPr="00CF1A49" w:rsidRDefault="00F6081D" w:rsidP="001D0BF1">
            <w:pPr>
              <w:pStyle w:val="Heading3"/>
              <w:contextualSpacing w:val="0"/>
              <w:outlineLvl w:val="2"/>
            </w:pPr>
            <w:r>
              <w:t>april</w:t>
            </w:r>
            <w:r w:rsidR="001D0BF1" w:rsidRPr="00CF1A49">
              <w:t xml:space="preserve"> </w:t>
            </w:r>
            <w:r>
              <w:t>2017</w:t>
            </w:r>
          </w:p>
          <w:p w:rsidR="001D0BF1" w:rsidRPr="00CF1A49" w:rsidRDefault="004E75BC" w:rsidP="001D0BF1">
            <w:pPr>
              <w:pStyle w:val="Heading2"/>
              <w:contextualSpacing w:val="0"/>
              <w:outlineLvl w:val="1"/>
            </w:pPr>
            <w:r>
              <w:t>bachelor of science in business administration majored in marketing management</w:t>
            </w:r>
            <w:r w:rsidR="001D0BF1" w:rsidRPr="00CF1A49">
              <w:t xml:space="preserve">, </w:t>
            </w:r>
            <w:r>
              <w:rPr>
                <w:rStyle w:val="SubtleReference"/>
              </w:rPr>
              <w:t>university of saint anthony</w:t>
            </w:r>
          </w:p>
          <w:p w:rsidR="004E75BC" w:rsidRDefault="004E75BC" w:rsidP="004E75BC">
            <w:pPr>
              <w:pStyle w:val="ListBullet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ind w:left="720"/>
            </w:pPr>
            <w:r>
              <w:t>AWARDS:</w:t>
            </w:r>
            <w:r>
              <w:br/>
            </w:r>
            <w:r>
              <w:t>1st Place Sales Talk 2015 &amp; 2016 ABBS Day</w:t>
            </w:r>
          </w:p>
          <w:p w:rsidR="004E75BC" w:rsidRDefault="004E75BC" w:rsidP="004E75BC">
            <w:pPr>
              <w:pStyle w:val="ListBullet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ind w:left="720"/>
            </w:pPr>
            <w:r>
              <w:t>2nd Place Sales Pitch 2017 Regional Association of Bicol Business School</w:t>
            </w:r>
          </w:p>
          <w:p w:rsidR="007538DC" w:rsidRPr="00CF1A49" w:rsidRDefault="007538DC" w:rsidP="007538DC">
            <w:pPr>
              <w:contextualSpacing w:val="0"/>
            </w:pPr>
          </w:p>
        </w:tc>
      </w:tr>
      <w:tr w:rsidR="00F61DF9" w:rsidRPr="00CF1A49" w:rsidTr="004E75BC">
        <w:trPr>
          <w:trHeight w:val="878"/>
        </w:trPr>
        <w:tc>
          <w:tcPr>
            <w:tcW w:w="9355" w:type="dxa"/>
            <w:tcMar>
              <w:top w:w="216" w:type="dxa"/>
            </w:tcMar>
          </w:tcPr>
          <w:p w:rsidR="00F61DF9" w:rsidRDefault="00F61DF9" w:rsidP="00F61DF9"/>
        </w:tc>
      </w:tr>
    </w:tbl>
    <w:sdt>
      <w:sdtPr>
        <w:alias w:val="Skills:"/>
        <w:tag w:val="Skills:"/>
        <w:id w:val="-1392877668"/>
        <w:placeholder>
          <w:docPart w:val="68980A903361774AB8A4DDEB2DA92346"/>
        </w:placeholder>
        <w:temporary/>
        <w:showingPlcHdr/>
        <w15:appearance w15:val="hidden"/>
      </w:sdtPr>
      <w:sdtEndPr/>
      <w:sdtContent>
        <w:p w:rsidR="00486277" w:rsidRPr="00CF1A49" w:rsidRDefault="00486277" w:rsidP="00486277">
          <w:pPr>
            <w:pStyle w:val="Heading1"/>
          </w:pPr>
          <w:r w:rsidRPr="00CF1A49">
            <w:t>Skills</w:t>
          </w:r>
        </w:p>
      </w:sdtContent>
    </w:sdt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"/>
      </w:tblPr>
      <w:tblGrid>
        <w:gridCol w:w="4680"/>
        <w:gridCol w:w="4680"/>
      </w:tblGrid>
      <w:tr w:rsidR="003A0632" w:rsidRPr="006E1507" w:rsidTr="00CF1A49">
        <w:tc>
          <w:tcPr>
            <w:tcW w:w="4675" w:type="dxa"/>
          </w:tcPr>
          <w:p w:rsidR="004E75BC" w:rsidRDefault="004E75BC" w:rsidP="006E1507">
            <w:pPr>
              <w:pStyle w:val="ListBullet"/>
              <w:contextualSpacing w:val="0"/>
            </w:pPr>
            <w:r>
              <w:t>Fast and reliable. Can think and work even under pressure.</w:t>
            </w:r>
          </w:p>
          <w:p w:rsidR="001F4E6D" w:rsidRPr="006E1507" w:rsidRDefault="004E75BC" w:rsidP="006E1507">
            <w:pPr>
              <w:pStyle w:val="ListBullet"/>
              <w:contextualSpacing w:val="0"/>
            </w:pPr>
            <w:r>
              <w:t>Sales and Public Relation</w:t>
            </w:r>
          </w:p>
        </w:tc>
        <w:tc>
          <w:tcPr>
            <w:tcW w:w="4675" w:type="dxa"/>
            <w:tcMar>
              <w:left w:w="360" w:type="dxa"/>
            </w:tcMar>
          </w:tcPr>
          <w:p w:rsidR="003A0632" w:rsidRPr="006E1507" w:rsidRDefault="004E75BC" w:rsidP="006E1507">
            <w:pPr>
              <w:pStyle w:val="ListBullet"/>
              <w:contextualSpacing w:val="0"/>
            </w:pPr>
            <w:r>
              <w:t>Social Media Marketing</w:t>
            </w:r>
          </w:p>
          <w:p w:rsidR="001E3120" w:rsidRPr="006E1507" w:rsidRDefault="004E75BC" w:rsidP="006E1507">
            <w:pPr>
              <w:pStyle w:val="ListBullet"/>
              <w:contextualSpacing w:val="0"/>
            </w:pPr>
            <w:r>
              <w:t>Video Editing</w:t>
            </w:r>
          </w:p>
          <w:p w:rsidR="001E3120" w:rsidRPr="006E1507" w:rsidRDefault="004E75BC" w:rsidP="006E1507">
            <w:pPr>
              <w:pStyle w:val="ListBullet"/>
              <w:contextualSpacing w:val="0"/>
            </w:pPr>
            <w:r>
              <w:t>Good Communication Skills</w:t>
            </w:r>
          </w:p>
        </w:tc>
      </w:tr>
    </w:tbl>
    <w:sdt>
      <w:sdtPr>
        <w:alias w:val="Activities:"/>
        <w:tag w:val="Activities:"/>
        <w:id w:val="1223332893"/>
        <w:placeholder>
          <w:docPart w:val="3F891FAE724BF542A4E571E892D8B50A"/>
        </w:placeholder>
        <w:temporary/>
        <w:showingPlcHdr/>
        <w15:appearance w15:val="hidden"/>
      </w:sdtPr>
      <w:sdtEndPr/>
      <w:sdtContent>
        <w:p w:rsidR="00AD782D" w:rsidRPr="00CF1A49" w:rsidRDefault="0062312F" w:rsidP="0062312F">
          <w:pPr>
            <w:pStyle w:val="Heading1"/>
          </w:pPr>
          <w:r w:rsidRPr="00CF1A49">
            <w:t>Activities</w:t>
          </w:r>
        </w:p>
      </w:sdtContent>
    </w:sdt>
    <w:p w:rsidR="00B51D1B" w:rsidRPr="006E1507" w:rsidRDefault="004E75BC" w:rsidP="006E1507">
      <w:r>
        <w:t xml:space="preserve">Currently into vlogging and posting it on </w:t>
      </w:r>
      <w:proofErr w:type="spellStart"/>
      <w:r>
        <w:t>Youtube</w:t>
      </w:r>
      <w:proofErr w:type="spellEnd"/>
      <w:r>
        <w:t xml:space="preserve">. </w:t>
      </w:r>
    </w:p>
    <w:sectPr w:rsidR="00B51D1B" w:rsidRPr="006E1507" w:rsidSect="005A1B10">
      <w:footerReference w:type="default" r:id="rId8"/>
      <w:headerReference w:type="first" r:id="rId9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B33" w:rsidRDefault="00C71B33" w:rsidP="0068194B">
      <w:r>
        <w:separator/>
      </w:r>
    </w:p>
    <w:p w:rsidR="00C71B33" w:rsidRDefault="00C71B33"/>
    <w:p w:rsidR="00C71B33" w:rsidRDefault="00C71B33"/>
  </w:endnote>
  <w:endnote w:type="continuationSeparator" w:id="0">
    <w:p w:rsidR="00C71B33" w:rsidRDefault="00C71B33" w:rsidP="0068194B">
      <w:r>
        <w:continuationSeparator/>
      </w:r>
    </w:p>
    <w:p w:rsidR="00C71B33" w:rsidRDefault="00C71B33"/>
    <w:p w:rsidR="00C71B33" w:rsidRDefault="00C71B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B33" w:rsidRDefault="00C71B33" w:rsidP="0068194B">
      <w:r>
        <w:separator/>
      </w:r>
    </w:p>
    <w:p w:rsidR="00C71B33" w:rsidRDefault="00C71B33"/>
    <w:p w:rsidR="00C71B33" w:rsidRDefault="00C71B33"/>
  </w:footnote>
  <w:footnote w:type="continuationSeparator" w:id="0">
    <w:p w:rsidR="00C71B33" w:rsidRDefault="00C71B33" w:rsidP="0068194B">
      <w:r>
        <w:continuationSeparator/>
      </w:r>
    </w:p>
    <w:p w:rsidR="00C71B33" w:rsidRDefault="00C71B33"/>
    <w:p w:rsidR="00C71B33" w:rsidRDefault="00C71B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EDD98AC" wp14:editId="1636F998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69F5E5B9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&#13;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112E54D5"/>
    <w:multiLevelType w:val="hybridMultilevel"/>
    <w:tmpl w:val="6B0081A8"/>
    <w:lvl w:ilvl="0" w:tplc="4C8294E8">
      <w:start w:val="1"/>
      <w:numFmt w:val="bullet"/>
      <w:pStyle w:val="TitleChar"/>
      <w:lvlText w:val=""/>
      <w:lvlJc w:val="left"/>
      <w:pPr>
        <w:ind w:left="720" w:hanging="360"/>
      </w:pPr>
      <w:rPr>
        <w:rFonts w:ascii="Symbol" w:hAnsi="Symbol" w:hint="default"/>
        <w:color w:val="856628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BD628D2"/>
    <w:multiLevelType w:val="hybridMultilevel"/>
    <w:tmpl w:val="2F04F950"/>
    <w:lvl w:ilvl="0" w:tplc="5F6887CC">
      <w:numFmt w:val="bullet"/>
      <w:lvlText w:val="-"/>
      <w:lvlJc w:val="left"/>
      <w:pPr>
        <w:ind w:left="720" w:hanging="360"/>
      </w:pPr>
      <w:rPr>
        <w:rFonts w:ascii="Garamond" w:eastAsiaTheme="minorEastAsia" w:hAnsi="Garamond" w:cs="Georgia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3"/>
  </w:num>
  <w:num w:numId="7">
    <w:abstractNumId w:val="12"/>
  </w:num>
  <w:num w:numId="8">
    <w:abstractNumId w:val="2"/>
  </w:num>
  <w:num w:numId="9">
    <w:abstractNumId w:val="14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CB"/>
    <w:rsid w:val="000001EF"/>
    <w:rsid w:val="00007322"/>
    <w:rsid w:val="00007728"/>
    <w:rsid w:val="00024584"/>
    <w:rsid w:val="00024730"/>
    <w:rsid w:val="00055E95"/>
    <w:rsid w:val="0007021F"/>
    <w:rsid w:val="000B2BA5"/>
    <w:rsid w:val="000F2F8C"/>
    <w:rsid w:val="0010006E"/>
    <w:rsid w:val="001045A8"/>
    <w:rsid w:val="00114A91"/>
    <w:rsid w:val="001427E1"/>
    <w:rsid w:val="00163668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97D"/>
    <w:rsid w:val="00213B4C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307140"/>
    <w:rsid w:val="00316DFF"/>
    <w:rsid w:val="00325B57"/>
    <w:rsid w:val="00336056"/>
    <w:rsid w:val="003544E1"/>
    <w:rsid w:val="00366398"/>
    <w:rsid w:val="003A0632"/>
    <w:rsid w:val="003A30E5"/>
    <w:rsid w:val="003A6ADF"/>
    <w:rsid w:val="003B5928"/>
    <w:rsid w:val="003D380F"/>
    <w:rsid w:val="003E160D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4E75BC"/>
    <w:rsid w:val="00510392"/>
    <w:rsid w:val="00513E2A"/>
    <w:rsid w:val="00566A35"/>
    <w:rsid w:val="0056701E"/>
    <w:rsid w:val="005740D7"/>
    <w:rsid w:val="005A0F26"/>
    <w:rsid w:val="005A1B10"/>
    <w:rsid w:val="005A6850"/>
    <w:rsid w:val="005B1B1B"/>
    <w:rsid w:val="005C5932"/>
    <w:rsid w:val="005D3CA7"/>
    <w:rsid w:val="005D4CC1"/>
    <w:rsid w:val="005F4B91"/>
    <w:rsid w:val="005F55D2"/>
    <w:rsid w:val="0062312F"/>
    <w:rsid w:val="00625F2C"/>
    <w:rsid w:val="006618E9"/>
    <w:rsid w:val="0068194B"/>
    <w:rsid w:val="00692703"/>
    <w:rsid w:val="006A1962"/>
    <w:rsid w:val="006B5D48"/>
    <w:rsid w:val="006B7D7B"/>
    <w:rsid w:val="006C1A5E"/>
    <w:rsid w:val="006E1507"/>
    <w:rsid w:val="00712D8B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6A61"/>
    <w:rsid w:val="00801140"/>
    <w:rsid w:val="00803404"/>
    <w:rsid w:val="00834955"/>
    <w:rsid w:val="00855B59"/>
    <w:rsid w:val="00860461"/>
    <w:rsid w:val="0086487C"/>
    <w:rsid w:val="00870B20"/>
    <w:rsid w:val="008829F8"/>
    <w:rsid w:val="00885897"/>
    <w:rsid w:val="008A6538"/>
    <w:rsid w:val="008C7056"/>
    <w:rsid w:val="008F3B14"/>
    <w:rsid w:val="00901899"/>
    <w:rsid w:val="0090344B"/>
    <w:rsid w:val="00905715"/>
    <w:rsid w:val="0091321E"/>
    <w:rsid w:val="00913946"/>
    <w:rsid w:val="0092726B"/>
    <w:rsid w:val="009361BA"/>
    <w:rsid w:val="00944F78"/>
    <w:rsid w:val="009510E7"/>
    <w:rsid w:val="00952C89"/>
    <w:rsid w:val="009571D8"/>
    <w:rsid w:val="009650EA"/>
    <w:rsid w:val="0097790C"/>
    <w:rsid w:val="0098506E"/>
    <w:rsid w:val="009A44CE"/>
    <w:rsid w:val="009C4DFC"/>
    <w:rsid w:val="009D44F8"/>
    <w:rsid w:val="009E3160"/>
    <w:rsid w:val="009F220C"/>
    <w:rsid w:val="009F3B05"/>
    <w:rsid w:val="009F4931"/>
    <w:rsid w:val="00A05DCB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63E90"/>
    <w:rsid w:val="00A755E8"/>
    <w:rsid w:val="00A93A5D"/>
    <w:rsid w:val="00AB32F8"/>
    <w:rsid w:val="00AB610B"/>
    <w:rsid w:val="00AD360E"/>
    <w:rsid w:val="00AD40FB"/>
    <w:rsid w:val="00AD782D"/>
    <w:rsid w:val="00AE7650"/>
    <w:rsid w:val="00B10EBE"/>
    <w:rsid w:val="00B236F1"/>
    <w:rsid w:val="00B50F99"/>
    <w:rsid w:val="00B51D1B"/>
    <w:rsid w:val="00B540F4"/>
    <w:rsid w:val="00B60FD0"/>
    <w:rsid w:val="00B622DF"/>
    <w:rsid w:val="00B6332A"/>
    <w:rsid w:val="00B81760"/>
    <w:rsid w:val="00B8494C"/>
    <w:rsid w:val="00BA1546"/>
    <w:rsid w:val="00BB4E51"/>
    <w:rsid w:val="00BD431F"/>
    <w:rsid w:val="00BE423E"/>
    <w:rsid w:val="00BF61AC"/>
    <w:rsid w:val="00C47FA6"/>
    <w:rsid w:val="00C57FC6"/>
    <w:rsid w:val="00C66A7D"/>
    <w:rsid w:val="00C71B33"/>
    <w:rsid w:val="00C779DA"/>
    <w:rsid w:val="00C814F7"/>
    <w:rsid w:val="00CA4B4D"/>
    <w:rsid w:val="00CB35C3"/>
    <w:rsid w:val="00CD323D"/>
    <w:rsid w:val="00CE4030"/>
    <w:rsid w:val="00CE64B3"/>
    <w:rsid w:val="00CF1A49"/>
    <w:rsid w:val="00D0630C"/>
    <w:rsid w:val="00D243A9"/>
    <w:rsid w:val="00D305E5"/>
    <w:rsid w:val="00D37CD3"/>
    <w:rsid w:val="00D66A52"/>
    <w:rsid w:val="00D66EFA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14498"/>
    <w:rsid w:val="00E2397A"/>
    <w:rsid w:val="00E254DB"/>
    <w:rsid w:val="00E300FC"/>
    <w:rsid w:val="00E30B0A"/>
    <w:rsid w:val="00E362DB"/>
    <w:rsid w:val="00E5632B"/>
    <w:rsid w:val="00E70240"/>
    <w:rsid w:val="00E71E6B"/>
    <w:rsid w:val="00E81CC5"/>
    <w:rsid w:val="00E85A87"/>
    <w:rsid w:val="00E85B4A"/>
    <w:rsid w:val="00E9528E"/>
    <w:rsid w:val="00EA5099"/>
    <w:rsid w:val="00EC1351"/>
    <w:rsid w:val="00EC4CBF"/>
    <w:rsid w:val="00EE2CA8"/>
    <w:rsid w:val="00EF17E8"/>
    <w:rsid w:val="00EF51D9"/>
    <w:rsid w:val="00F130DD"/>
    <w:rsid w:val="00F24884"/>
    <w:rsid w:val="00F476C4"/>
    <w:rsid w:val="00F6081D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2E324"/>
  <w15:chartTrackingRefBased/>
  <w15:docId w15:val="{BAC30952-AFE9-364A-949D-8DF5556C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1"/>
    <w:unhideWhenUsed/>
    <w:qFormat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  <w:style w:type="paragraph" w:customStyle="1" w:styleId="Experience">
    <w:name w:val="Experience"/>
    <w:basedOn w:val="Normal"/>
    <w:qFormat/>
    <w:rsid w:val="00F6081D"/>
    <w:pPr>
      <w:spacing w:after="200"/>
    </w:pPr>
    <w:rPr>
      <w:rFonts w:eastAsiaTheme="minorHAns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hnabance/Library/Containers/com.microsoft.Word/Data/Library/Application%20Support/Microsoft/Office/16.0/DTS/Search/%7bAB72AC90-7D49-E443-A742-3D6AF9D29C62%7dtf1640248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E2B3A6C2E83A347AED699A0826E9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0E2B0-C42B-0F40-857D-CF73B46D0980}"/>
      </w:docPartPr>
      <w:docPartBody>
        <w:p w:rsidR="00000000" w:rsidRDefault="003E7608">
          <w:pPr>
            <w:pStyle w:val="3E2B3A6C2E83A347AED699A0826E9A72"/>
          </w:pPr>
          <w:r w:rsidRPr="00CF1A49">
            <w:t>·</w:t>
          </w:r>
        </w:p>
      </w:docPartBody>
    </w:docPart>
    <w:docPart>
      <w:docPartPr>
        <w:name w:val="F89453EE17F1F74B86C214C2281BD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2091A-529C-1B4C-9273-6882C17D706B}"/>
      </w:docPartPr>
      <w:docPartBody>
        <w:p w:rsidR="00000000" w:rsidRDefault="003E7608">
          <w:pPr>
            <w:pStyle w:val="F89453EE17F1F74B86C214C2281BDD4F"/>
          </w:pPr>
          <w:r w:rsidRPr="00CF1A49">
            <w:t>Experience</w:t>
          </w:r>
        </w:p>
      </w:docPartBody>
    </w:docPart>
    <w:docPart>
      <w:docPartPr>
        <w:name w:val="732FD2B51E42174FB760F6C80656F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33F1C-06B8-3D45-92D0-C758F6226D6C}"/>
      </w:docPartPr>
      <w:docPartBody>
        <w:p w:rsidR="00000000" w:rsidRDefault="003E7608">
          <w:pPr>
            <w:pStyle w:val="732FD2B51E42174FB760F6C80656FECD"/>
          </w:pPr>
          <w:r w:rsidRPr="00CF1A49">
            <w:t>Education</w:t>
          </w:r>
        </w:p>
      </w:docPartBody>
    </w:docPart>
    <w:docPart>
      <w:docPartPr>
        <w:name w:val="68980A903361774AB8A4DDEB2DA92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4AF99-B2B9-594B-8EEA-27A6BC705F08}"/>
      </w:docPartPr>
      <w:docPartBody>
        <w:p w:rsidR="00000000" w:rsidRDefault="003E7608">
          <w:pPr>
            <w:pStyle w:val="68980A903361774AB8A4DDEB2DA92346"/>
          </w:pPr>
          <w:r w:rsidRPr="00CF1A49">
            <w:t>Skil</w:t>
          </w:r>
          <w:r w:rsidRPr="00CF1A49">
            <w:t>ls</w:t>
          </w:r>
        </w:p>
      </w:docPartBody>
    </w:docPart>
    <w:docPart>
      <w:docPartPr>
        <w:name w:val="3F891FAE724BF542A4E571E892D8B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06DB9-8762-104F-A45B-93188B8DC4A3}"/>
      </w:docPartPr>
      <w:docPartBody>
        <w:p w:rsidR="00000000" w:rsidRDefault="003E7608">
          <w:pPr>
            <w:pStyle w:val="3F891FAE724BF542A4E571E892D8B50A"/>
          </w:pPr>
          <w:r w:rsidRPr="00CF1A49">
            <w:t>Activities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9A"/>
    <w:rsid w:val="003E7608"/>
    <w:rsid w:val="00D5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PH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782A60090BDC43ADE06CFABE92E619">
    <w:name w:val="FF782A60090BDC43ADE06CFABE92E619"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D7916BC7C4D78A48852E602E136C25ED">
    <w:name w:val="D7916BC7C4D78A48852E602E136C25ED"/>
  </w:style>
  <w:style w:type="paragraph" w:customStyle="1" w:styleId="709E84FB1095364EA396B9EA48A3361B">
    <w:name w:val="709E84FB1095364EA396B9EA48A3361B"/>
  </w:style>
  <w:style w:type="paragraph" w:customStyle="1" w:styleId="3E2B3A6C2E83A347AED699A0826E9A72">
    <w:name w:val="3E2B3A6C2E83A347AED699A0826E9A72"/>
  </w:style>
  <w:style w:type="paragraph" w:customStyle="1" w:styleId="498149E255B43845A02EC17E45697757">
    <w:name w:val="498149E255B43845A02EC17E45697757"/>
  </w:style>
  <w:style w:type="paragraph" w:customStyle="1" w:styleId="A7ADBFA8D8C24446B5188ED31F82A25D">
    <w:name w:val="A7ADBFA8D8C24446B5188ED31F82A25D"/>
  </w:style>
  <w:style w:type="paragraph" w:customStyle="1" w:styleId="F8AC51556C8EB042BB6918AA111E6819">
    <w:name w:val="F8AC51556C8EB042BB6918AA111E6819"/>
  </w:style>
  <w:style w:type="paragraph" w:customStyle="1" w:styleId="912372509D26D84481A8419364DA5B69">
    <w:name w:val="912372509D26D84481A8419364DA5B69"/>
  </w:style>
  <w:style w:type="paragraph" w:customStyle="1" w:styleId="D9B3CD8311A0BF47B1D8AC2CFFDB3D2E">
    <w:name w:val="D9B3CD8311A0BF47B1D8AC2CFFDB3D2E"/>
  </w:style>
  <w:style w:type="paragraph" w:customStyle="1" w:styleId="035B86FA69271E4BB966D9C8C2C252CA">
    <w:name w:val="035B86FA69271E4BB966D9C8C2C252CA"/>
  </w:style>
  <w:style w:type="paragraph" w:customStyle="1" w:styleId="D95DB3939BFC0D43A1663454306510A2">
    <w:name w:val="D95DB3939BFC0D43A1663454306510A2"/>
  </w:style>
  <w:style w:type="paragraph" w:customStyle="1" w:styleId="F89453EE17F1F74B86C214C2281BDD4F">
    <w:name w:val="F89453EE17F1F74B86C214C2281BDD4F"/>
  </w:style>
  <w:style w:type="paragraph" w:customStyle="1" w:styleId="CBD8E7A0F86B1F4C98AC4ED435A8F1D1">
    <w:name w:val="CBD8E7A0F86B1F4C98AC4ED435A8F1D1"/>
  </w:style>
  <w:style w:type="paragraph" w:customStyle="1" w:styleId="46A803DA683B0E47A588A373CEADACA5">
    <w:name w:val="46A803DA683B0E47A588A373CEADACA5"/>
  </w:style>
  <w:style w:type="paragraph" w:customStyle="1" w:styleId="B1F128801101534B8E44125AFFC66408">
    <w:name w:val="B1F128801101534B8E44125AFFC66408"/>
  </w:style>
  <w:style w:type="character" w:styleId="SubtleReference">
    <w:name w:val="Subtle Reference"/>
    <w:basedOn w:val="DefaultParagraphFont"/>
    <w:uiPriority w:val="10"/>
    <w:qFormat/>
    <w:rsid w:val="00D54B9A"/>
    <w:rPr>
      <w:b/>
      <w:caps w:val="0"/>
      <w:smallCaps/>
      <w:color w:val="595959" w:themeColor="text1" w:themeTint="A6"/>
    </w:rPr>
  </w:style>
  <w:style w:type="paragraph" w:customStyle="1" w:styleId="EB81C38161FB6A42AAA612B78BC925D5">
    <w:name w:val="EB81C38161FB6A42AAA612B78BC925D5"/>
  </w:style>
  <w:style w:type="paragraph" w:customStyle="1" w:styleId="AC675FE201018942A3F9D9F2B8327DF2">
    <w:name w:val="AC675FE201018942A3F9D9F2B8327DF2"/>
  </w:style>
  <w:style w:type="paragraph" w:customStyle="1" w:styleId="A33395BFE0C5BF419687613D7A70B66A">
    <w:name w:val="A33395BFE0C5BF419687613D7A70B66A"/>
  </w:style>
  <w:style w:type="paragraph" w:customStyle="1" w:styleId="7B88DF6B8F4FA5418917FA0CEA680277">
    <w:name w:val="7B88DF6B8F4FA5418917FA0CEA680277"/>
  </w:style>
  <w:style w:type="paragraph" w:customStyle="1" w:styleId="CB280530F6425540B22CCE85D84B7A6D">
    <w:name w:val="CB280530F6425540B22CCE85D84B7A6D"/>
  </w:style>
  <w:style w:type="paragraph" w:customStyle="1" w:styleId="7E23D0D6B79050428E8173BA0A62CAFD">
    <w:name w:val="7E23D0D6B79050428E8173BA0A62CAFD"/>
  </w:style>
  <w:style w:type="paragraph" w:customStyle="1" w:styleId="0249E8AB2BDB1D48A165CBC063433EA6">
    <w:name w:val="0249E8AB2BDB1D48A165CBC063433EA6"/>
  </w:style>
  <w:style w:type="paragraph" w:customStyle="1" w:styleId="732FD2B51E42174FB760F6C80656FECD">
    <w:name w:val="732FD2B51E42174FB760F6C80656FECD"/>
  </w:style>
  <w:style w:type="paragraph" w:customStyle="1" w:styleId="7766CDA5A5D67F4E9FA97EFB4D94EF07">
    <w:name w:val="7766CDA5A5D67F4E9FA97EFB4D94EF07"/>
  </w:style>
  <w:style w:type="paragraph" w:customStyle="1" w:styleId="6E0BC7341C1CC943BA71D601C0DBB172">
    <w:name w:val="6E0BC7341C1CC943BA71D601C0DBB172"/>
  </w:style>
  <w:style w:type="paragraph" w:customStyle="1" w:styleId="FE7122812114944DB1B70BC957EE608A">
    <w:name w:val="FE7122812114944DB1B70BC957EE608A"/>
  </w:style>
  <w:style w:type="paragraph" w:customStyle="1" w:styleId="F7FD8F531A432949B7E013B26E911080">
    <w:name w:val="F7FD8F531A432949B7E013B26E911080"/>
  </w:style>
  <w:style w:type="paragraph" w:customStyle="1" w:styleId="608F9AC74EABC94A9EDEE718F1C99E3F">
    <w:name w:val="608F9AC74EABC94A9EDEE718F1C99E3F"/>
  </w:style>
  <w:style w:type="paragraph" w:customStyle="1" w:styleId="1427245EC795CE40B52BCC71DD4B9F81">
    <w:name w:val="1427245EC795CE40B52BCC71DD4B9F81"/>
  </w:style>
  <w:style w:type="paragraph" w:customStyle="1" w:styleId="9EE5A6F41C24C14787233B0AE465D9DF">
    <w:name w:val="9EE5A6F41C24C14787233B0AE465D9DF"/>
  </w:style>
  <w:style w:type="paragraph" w:customStyle="1" w:styleId="340089F30F7B4145BAA0B9FCAB65F91D">
    <w:name w:val="340089F30F7B4145BAA0B9FCAB65F91D"/>
  </w:style>
  <w:style w:type="paragraph" w:customStyle="1" w:styleId="28BC704A191CDE42BE1F5D56443494F7">
    <w:name w:val="28BC704A191CDE42BE1F5D56443494F7"/>
  </w:style>
  <w:style w:type="paragraph" w:customStyle="1" w:styleId="AB236947082BFF458B95C8A737761212">
    <w:name w:val="AB236947082BFF458B95C8A737761212"/>
  </w:style>
  <w:style w:type="paragraph" w:customStyle="1" w:styleId="68980A903361774AB8A4DDEB2DA92346">
    <w:name w:val="68980A903361774AB8A4DDEB2DA92346"/>
  </w:style>
  <w:style w:type="paragraph" w:customStyle="1" w:styleId="757A62466FB7984EAA5B8CD6A59A63A0">
    <w:name w:val="757A62466FB7984EAA5B8CD6A59A63A0"/>
  </w:style>
  <w:style w:type="paragraph" w:customStyle="1" w:styleId="80F881DCD97D0343BF4CD42B13F25583">
    <w:name w:val="80F881DCD97D0343BF4CD42B13F25583"/>
  </w:style>
  <w:style w:type="paragraph" w:customStyle="1" w:styleId="58E8323F0535574F80D0A823681C906C">
    <w:name w:val="58E8323F0535574F80D0A823681C906C"/>
  </w:style>
  <w:style w:type="paragraph" w:customStyle="1" w:styleId="72AA770388379C41A97FCDBF1286CA2D">
    <w:name w:val="72AA770388379C41A97FCDBF1286CA2D"/>
  </w:style>
  <w:style w:type="paragraph" w:customStyle="1" w:styleId="820C958F52D15241BB60A5F3A0D21558">
    <w:name w:val="820C958F52D15241BB60A5F3A0D21558"/>
  </w:style>
  <w:style w:type="paragraph" w:customStyle="1" w:styleId="3F891FAE724BF542A4E571E892D8B50A">
    <w:name w:val="3F891FAE724BF542A4E571E892D8B50A"/>
  </w:style>
  <w:style w:type="paragraph" w:customStyle="1" w:styleId="DD2CBB3B076AD84494D2FC6094E984E3">
    <w:name w:val="DD2CBB3B076AD84494D2FC6094E984E3"/>
  </w:style>
  <w:style w:type="paragraph" w:customStyle="1" w:styleId="20E072ABC4EC184096EFD20E876C01C5">
    <w:name w:val="20E072ABC4EC184096EFD20E876C01C5"/>
    <w:rsid w:val="00D54B9A"/>
  </w:style>
  <w:style w:type="paragraph" w:customStyle="1" w:styleId="B5327E3610106A40B7059850CE17B255">
    <w:name w:val="B5327E3610106A40B7059850CE17B255"/>
    <w:rsid w:val="00D54B9A"/>
  </w:style>
  <w:style w:type="paragraph" w:customStyle="1" w:styleId="C903B1CCC1252F47A6E1BE112B335166">
    <w:name w:val="C903B1CCC1252F47A6E1BE112B335166"/>
    <w:rsid w:val="00D54B9A"/>
  </w:style>
  <w:style w:type="paragraph" w:customStyle="1" w:styleId="BB1B3C6660EA0E47AB1A293E1887356E">
    <w:name w:val="BB1B3C6660EA0E47AB1A293E1887356E"/>
    <w:rsid w:val="00D54B9A"/>
  </w:style>
  <w:style w:type="paragraph" w:customStyle="1" w:styleId="63CC9A30B474F242829F7D55F2F6A5B8">
    <w:name w:val="63CC9A30B474F242829F7D55F2F6A5B8"/>
    <w:rsid w:val="00D54B9A"/>
  </w:style>
  <w:style w:type="paragraph" w:customStyle="1" w:styleId="179E82874C9E2046B93EA34B41FAC925">
    <w:name w:val="179E82874C9E2046B93EA34B41FAC925"/>
    <w:rsid w:val="00D54B9A"/>
  </w:style>
  <w:style w:type="paragraph" w:customStyle="1" w:styleId="A81D045F94362840A9355BEDF6A5F808">
    <w:name w:val="A81D045F94362840A9355BEDF6A5F808"/>
    <w:rsid w:val="00D54B9A"/>
  </w:style>
  <w:style w:type="paragraph" w:customStyle="1" w:styleId="0272E3F05D09F34F9E2CA53FAFC8E4F9">
    <w:name w:val="0272E3F05D09F34F9E2CA53FAFC8E4F9"/>
    <w:rsid w:val="00D54B9A"/>
  </w:style>
  <w:style w:type="paragraph" w:customStyle="1" w:styleId="BA874BFCF16A3C48B020136060A9659F">
    <w:name w:val="BA874BFCF16A3C48B020136060A9659F"/>
    <w:rsid w:val="00D54B9A"/>
  </w:style>
  <w:style w:type="paragraph" w:customStyle="1" w:styleId="16CF5ACD7A1ED54390BCDB693C5712BC">
    <w:name w:val="16CF5ACD7A1ED54390BCDB693C5712BC"/>
    <w:rsid w:val="00D54B9A"/>
  </w:style>
  <w:style w:type="paragraph" w:customStyle="1" w:styleId="CC9C28183D537043BC7CFC6FA4646CF9">
    <w:name w:val="CC9C28183D537043BC7CFC6FA4646CF9"/>
    <w:rsid w:val="00D54B9A"/>
  </w:style>
  <w:style w:type="paragraph" w:customStyle="1" w:styleId="43D11BB6C767E44682F94D830019CF1A">
    <w:name w:val="43D11BB6C767E44682F94D830019CF1A"/>
    <w:rsid w:val="00D54B9A"/>
  </w:style>
  <w:style w:type="paragraph" w:customStyle="1" w:styleId="2090A030704E24468388B103DD8E78E8">
    <w:name w:val="2090A030704E24468388B103DD8E78E8"/>
    <w:rsid w:val="00D54B9A"/>
  </w:style>
  <w:style w:type="paragraph" w:customStyle="1" w:styleId="5D1C498259CE674EBEFAB4AE53C0278C">
    <w:name w:val="5D1C498259CE674EBEFAB4AE53C0278C"/>
    <w:rsid w:val="00D54B9A"/>
  </w:style>
  <w:style w:type="paragraph" w:customStyle="1" w:styleId="EC370CEC9DBAD041A579EA574522687D">
    <w:name w:val="EC370CEC9DBAD041A579EA574522687D"/>
    <w:rsid w:val="00D54B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24D8DA-E53E-0842-A169-C0BD3DD8F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resume.dotx</Template>
  <TotalTime>47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m15598</cp:lastModifiedBy>
  <cp:revision>1</cp:revision>
  <dcterms:created xsi:type="dcterms:W3CDTF">2020-06-08T03:14:00Z</dcterms:created>
  <dcterms:modified xsi:type="dcterms:W3CDTF">2020-06-08T04:04:00Z</dcterms:modified>
  <cp:category/>
</cp:coreProperties>
</file>